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79" w:rsidRDefault="00E929A4" w:rsidP="00F34979">
      <w:pPr>
        <w:jc w:val="center"/>
        <w:rPr>
          <w:b/>
          <w:color w:val="2E74B5" w:themeColor="accent1" w:themeShade="BF"/>
          <w:sz w:val="9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4208780</wp:posOffset>
            </wp:positionH>
            <wp:positionV relativeFrom="paragraph">
              <wp:posOffset>0</wp:posOffset>
            </wp:positionV>
            <wp:extent cx="2457450" cy="1000760"/>
            <wp:effectExtent l="0" t="0" r="0" b="8890"/>
            <wp:wrapTight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ight>
            <wp:docPr id="3" name="Picture 3" descr="https://www.underconsideration.com/brandnew/archives/macmillan_cancer_support_2019_logo_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nderconsideration.com/brandnew/archives/macmillan_cancer_support_2019_logo_comparis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9A4">
        <w:rPr>
          <w:b/>
          <w:color w:val="2E74B5" w:themeColor="accent1" w:themeShade="BF"/>
          <w:sz w:val="96"/>
        </w:rPr>
        <w:t>St Jarlath</w:t>
      </w:r>
      <w:r w:rsidR="00F34979">
        <w:rPr>
          <w:b/>
          <w:color w:val="2E74B5" w:themeColor="accent1" w:themeShade="BF"/>
          <w:sz w:val="96"/>
        </w:rPr>
        <w:t>’s PS</w:t>
      </w:r>
    </w:p>
    <w:p w:rsidR="00F34979" w:rsidRDefault="00F34979" w:rsidP="00F34979">
      <w:pPr>
        <w:jc w:val="center"/>
        <w:rPr>
          <w:b/>
          <w:color w:val="2E74B5" w:themeColor="accent1" w:themeShade="BF"/>
          <w:sz w:val="96"/>
        </w:rPr>
      </w:pPr>
    </w:p>
    <w:p w:rsidR="00E929A4" w:rsidRPr="00F34979" w:rsidRDefault="00E929A4" w:rsidP="00F34979">
      <w:pPr>
        <w:jc w:val="center"/>
        <w:rPr>
          <w:b/>
          <w:color w:val="5B9BD5" w:themeColor="accent1"/>
          <w:sz w:val="96"/>
        </w:rPr>
      </w:pPr>
      <w:r w:rsidRPr="00F34979">
        <w:rPr>
          <w:b/>
          <w:color w:val="538135" w:themeColor="accent6" w:themeShade="BF"/>
          <w:sz w:val="72"/>
        </w:rPr>
        <w:t>Macmillan “Juice” Morning</w:t>
      </w:r>
    </w:p>
    <w:p w:rsidR="00E929A4" w:rsidRPr="00E929A4" w:rsidRDefault="00E929A4" w:rsidP="00E929A4">
      <w:pPr>
        <w:pStyle w:val="Heading1"/>
        <w:jc w:val="center"/>
        <w:rPr>
          <w:b/>
          <w:color w:val="538135" w:themeColor="accent6" w:themeShade="BF"/>
          <w:sz w:val="56"/>
        </w:rPr>
      </w:pPr>
      <w:r w:rsidRPr="00E929A4">
        <w:rPr>
          <w:b/>
          <w:color w:val="538135" w:themeColor="accent6" w:themeShade="BF"/>
          <w:sz w:val="56"/>
        </w:rPr>
        <w:t>Friday 25</w:t>
      </w:r>
      <w:r w:rsidRPr="00E929A4">
        <w:rPr>
          <w:b/>
          <w:color w:val="538135" w:themeColor="accent6" w:themeShade="BF"/>
          <w:sz w:val="56"/>
          <w:vertAlign w:val="superscript"/>
        </w:rPr>
        <w:t>th</w:t>
      </w:r>
      <w:r w:rsidRPr="00E929A4">
        <w:rPr>
          <w:b/>
          <w:color w:val="538135" w:themeColor="accent6" w:themeShade="BF"/>
          <w:sz w:val="56"/>
        </w:rPr>
        <w:t xml:space="preserve"> September 2020</w:t>
      </w:r>
    </w:p>
    <w:p w:rsidR="00E929A4" w:rsidRPr="00E929A4" w:rsidRDefault="00E929A4" w:rsidP="00E929A4"/>
    <w:p w:rsidR="008D2B5C" w:rsidRPr="0008314E" w:rsidRDefault="00E929A4" w:rsidP="00E929A4">
      <w:pPr>
        <w:pStyle w:val="Heading1"/>
        <w:jc w:val="center"/>
        <w:rPr>
          <w:sz w:val="52"/>
        </w:rPr>
      </w:pPr>
      <w:r w:rsidRPr="0008314E">
        <w:rPr>
          <w:sz w:val="52"/>
        </w:rPr>
        <w:t>In memory of AJ’S mum, Marta Maghery</w:t>
      </w:r>
    </w:p>
    <w:p w:rsidR="00E929A4" w:rsidRDefault="0008314E" w:rsidP="00E929A4">
      <w:r>
        <w:rPr>
          <w:noProof/>
        </w:rPr>
        <w:drawing>
          <wp:anchor distT="0" distB="0" distL="114300" distR="114300" simplePos="0" relativeHeight="251661312" behindDoc="1" locked="0" layoutInCell="1" allowOverlap="0" wp14:anchorId="3290752F" wp14:editId="6AEC4EFC">
            <wp:simplePos x="0" y="0"/>
            <wp:positionH relativeFrom="margin">
              <wp:align>center</wp:align>
            </wp:positionH>
            <wp:positionV relativeFrom="margin">
              <wp:posOffset>3917315</wp:posOffset>
            </wp:positionV>
            <wp:extent cx="1171575" cy="2076450"/>
            <wp:effectExtent l="0" t="0" r="9525" b="0"/>
            <wp:wrapTight wrapText="bothSides">
              <wp:wrapPolygon edited="0">
                <wp:start x="1405" y="0"/>
                <wp:lineTo x="0" y="396"/>
                <wp:lineTo x="0" y="21204"/>
                <wp:lineTo x="1405" y="21402"/>
                <wp:lineTo x="20020" y="21402"/>
                <wp:lineTo x="21424" y="21204"/>
                <wp:lineTo x="21424" y="396"/>
                <wp:lineTo x="20020" y="0"/>
                <wp:lineTo x="1405" y="0"/>
              </wp:wrapPolygon>
            </wp:wrapTight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6"/>
                    <a:srcRect l="19532" t="15416" r="17966" b="15434"/>
                    <a:stretch/>
                  </pic:blipFill>
                  <pic:spPr bwMode="auto">
                    <a:xfrm>
                      <a:off x="0" y="0"/>
                      <a:ext cx="11715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9A4" w:rsidRDefault="00E929A4" w:rsidP="00E929A4"/>
    <w:p w:rsidR="0008314E" w:rsidRDefault="0008314E" w:rsidP="0008314E">
      <w:pPr>
        <w:jc w:val="center"/>
        <w:rPr>
          <w:sz w:val="32"/>
        </w:rPr>
      </w:pPr>
    </w:p>
    <w:p w:rsidR="0008314E" w:rsidRDefault="0008314E" w:rsidP="0008314E">
      <w:pPr>
        <w:jc w:val="center"/>
        <w:rPr>
          <w:sz w:val="32"/>
        </w:rPr>
      </w:pPr>
    </w:p>
    <w:p w:rsidR="0008314E" w:rsidRDefault="0008314E" w:rsidP="0008314E">
      <w:pPr>
        <w:jc w:val="center"/>
        <w:rPr>
          <w:sz w:val="32"/>
        </w:rPr>
      </w:pPr>
    </w:p>
    <w:p w:rsidR="0008314E" w:rsidRDefault="0008314E" w:rsidP="0008314E">
      <w:pPr>
        <w:jc w:val="center"/>
        <w:rPr>
          <w:sz w:val="32"/>
        </w:rPr>
      </w:pPr>
    </w:p>
    <w:p w:rsidR="0008314E" w:rsidRDefault="0008314E" w:rsidP="0008314E">
      <w:pPr>
        <w:jc w:val="center"/>
        <w:rPr>
          <w:sz w:val="32"/>
        </w:rPr>
      </w:pPr>
    </w:p>
    <w:p w:rsidR="0008314E" w:rsidRDefault="00E929A4" w:rsidP="0008314E">
      <w:pPr>
        <w:jc w:val="center"/>
        <w:rPr>
          <w:sz w:val="32"/>
        </w:rPr>
      </w:pPr>
      <w:r w:rsidRPr="00E929A4">
        <w:rPr>
          <w:sz w:val="32"/>
        </w:rPr>
        <w:t>All pupils are encouraged to bring a treat to school on Friday for a “bubble”</w:t>
      </w:r>
      <w:r w:rsidR="00F34979">
        <w:rPr>
          <w:sz w:val="32"/>
        </w:rPr>
        <w:t xml:space="preserve"> Juice M</w:t>
      </w:r>
      <w:r w:rsidRPr="00E929A4">
        <w:rPr>
          <w:sz w:val="32"/>
        </w:rPr>
        <w:t>orning.</w:t>
      </w:r>
      <w:bookmarkStart w:id="0" w:name="_GoBack"/>
      <w:bookmarkEnd w:id="0"/>
    </w:p>
    <w:p w:rsidR="0008314E" w:rsidRDefault="0008314E" w:rsidP="00E929A4">
      <w:pPr>
        <w:jc w:val="center"/>
        <w:rPr>
          <w:sz w:val="32"/>
        </w:rPr>
      </w:pPr>
    </w:p>
    <w:p w:rsidR="00E929A4" w:rsidRPr="00E929A4" w:rsidRDefault="00E929A4" w:rsidP="00E929A4">
      <w:pPr>
        <w:jc w:val="center"/>
        <w:rPr>
          <w:sz w:val="32"/>
        </w:rPr>
      </w:pPr>
      <w:r w:rsidRPr="00E929A4">
        <w:rPr>
          <w:sz w:val="32"/>
        </w:rPr>
        <w:t xml:space="preserve"> Families are asked to donate what they can in aid of Macmillan Cancer in memory of AJ’s mum, Marta, who passed away in February 2020.</w:t>
      </w:r>
      <w:r w:rsidR="00F34979">
        <w:rPr>
          <w:sz w:val="32"/>
        </w:rPr>
        <w:t xml:space="preserve"> Donations should be placed in a sealed envelope.</w:t>
      </w:r>
    </w:p>
    <w:p w:rsidR="00E929A4" w:rsidRPr="00E929A4" w:rsidRDefault="00E929A4" w:rsidP="00E929A4">
      <w:pPr>
        <w:jc w:val="center"/>
        <w:rPr>
          <w:sz w:val="32"/>
        </w:rPr>
      </w:pPr>
    </w:p>
    <w:p w:rsidR="00F34979" w:rsidRDefault="00E929A4" w:rsidP="00F34979">
      <w:pPr>
        <w:jc w:val="center"/>
        <w:rPr>
          <w:sz w:val="32"/>
        </w:rPr>
      </w:pPr>
      <w:r w:rsidRPr="00E929A4">
        <w:rPr>
          <w:sz w:val="32"/>
        </w:rPr>
        <w:t>On the day AJ will plant a rose in memory of his mother on school grounds.</w:t>
      </w:r>
    </w:p>
    <w:p w:rsidR="00F34979" w:rsidRDefault="00F34979" w:rsidP="00F34979">
      <w:pPr>
        <w:jc w:val="center"/>
        <w:rPr>
          <w:sz w:val="32"/>
        </w:rPr>
      </w:pPr>
    </w:p>
    <w:p w:rsidR="00E929A4" w:rsidRPr="00F34979" w:rsidRDefault="00E929A4" w:rsidP="00F34979">
      <w:pPr>
        <w:jc w:val="center"/>
        <w:rPr>
          <w:sz w:val="32"/>
        </w:rPr>
      </w:pPr>
    </w:p>
    <w:sectPr w:rsidR="00E929A4" w:rsidRPr="00F34979" w:rsidSect="00E929A4">
      <w:pgSz w:w="11906" w:h="16838"/>
      <w:pgMar w:top="720" w:right="720" w:bottom="720" w:left="720" w:header="708" w:footer="708" w:gutter="0"/>
      <w:pgBorders w:offsetFrom="page">
        <w:top w:val="thinThickThinLargeGap" w:sz="24" w:space="24" w:color="538135" w:themeColor="accent6" w:themeShade="BF"/>
        <w:left w:val="thinThickThinLargeGap" w:sz="24" w:space="24" w:color="538135" w:themeColor="accent6" w:themeShade="BF"/>
        <w:bottom w:val="thinThickThinLargeGap" w:sz="24" w:space="24" w:color="538135" w:themeColor="accent6" w:themeShade="BF"/>
        <w:right w:val="thin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A4"/>
    <w:rsid w:val="0008314E"/>
    <w:rsid w:val="008D2B5C"/>
    <w:rsid w:val="00E929A4"/>
    <w:rsid w:val="00F3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612D3"/>
  <w15:chartTrackingRefBased/>
  <w15:docId w15:val="{6AAFEFF7-0220-4581-8091-761C0C1C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9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9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DCC4F-E20E-4BFE-BEC7-4014EEE2E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B348203A</Template>
  <TotalTime>31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LOUGHRAN</dc:creator>
  <cp:keywords/>
  <dc:description/>
  <cp:lastModifiedBy>J LOUGHRAN</cp:lastModifiedBy>
  <cp:revision>1</cp:revision>
  <cp:lastPrinted>2020-09-21T08:33:00Z</cp:lastPrinted>
  <dcterms:created xsi:type="dcterms:W3CDTF">2020-09-21T08:04:00Z</dcterms:created>
  <dcterms:modified xsi:type="dcterms:W3CDTF">2020-09-21T08:38:00Z</dcterms:modified>
</cp:coreProperties>
</file>